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342" w:rsidRDefault="004D59CB" w:rsidP="00CB4564">
      <w:pPr>
        <w:pStyle w:val="NoSpacing"/>
        <w:tabs>
          <w:tab w:val="left" w:pos="7110"/>
        </w:tabs>
        <w:ind w:left="720"/>
        <w:rPr>
          <w:rFonts w:ascii="Times New Roman" w:hAnsi="Times New Roman" w:cs="Times New Roman"/>
          <w:b/>
        </w:rPr>
      </w:pPr>
      <w:r w:rsidRPr="004D59CB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C87097" wp14:editId="089421DB">
                <wp:simplePos x="0" y="0"/>
                <wp:positionH relativeFrom="column">
                  <wp:posOffset>-19050</wp:posOffset>
                </wp:positionH>
                <wp:positionV relativeFrom="paragraph">
                  <wp:posOffset>-457200</wp:posOffset>
                </wp:positionV>
                <wp:extent cx="6296025" cy="221932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2219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9CB" w:rsidRDefault="004D59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352080" wp14:editId="1F2CC796">
                                  <wp:extent cx="6200775" cy="2171700"/>
                                  <wp:effectExtent l="0" t="0" r="9525" b="0"/>
                                  <wp:docPr id="11" name="Picture 11" descr="C:\Users\Rick\Desktop\CONSOLIDATED\EngravedBrick\img004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ick\Desktop\CONSOLIDATED\EngravedBrick\img004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00775" cy="2171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5pt;margin-top:-36pt;width:495.75pt;height:17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" filled="f" stroked="f">
                <v:textbox>
                  <w:txbxContent>
                    <w:p w:rsidR="004D59CB" w:rsidRDefault="004D59CB">
                      <w:r>
                        <w:rPr>
                          <w:noProof/>
                        </w:rPr>
                        <w:drawing>
                          <wp:inline distT="0" distB="0" distL="0" distR="0" wp14:anchorId="66352080" wp14:editId="1F2CC796">
                            <wp:extent cx="6200775" cy="2171700"/>
                            <wp:effectExtent l="0" t="0" r="9525" b="0"/>
                            <wp:docPr id="11" name="Picture 11" descr="C:\Users\Rick\Desktop\CONSOLIDATED\EngravedBrick\img004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ick\Desktop\CONSOLIDATED\EngravedBrick\img004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00775" cy="2171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4564">
        <w:rPr>
          <w:rFonts w:ascii="Times New Roman" w:hAnsi="Times New Roman" w:cs="Times New Roman"/>
          <w:b/>
        </w:rPr>
        <w:t xml:space="preserve">   </w:t>
      </w:r>
    </w:p>
    <w:p w:rsidR="00E97DC7" w:rsidRPr="00C80342" w:rsidRDefault="00CE7C13" w:rsidP="00CB4564">
      <w:pPr>
        <w:pStyle w:val="NoSpacing"/>
        <w:tabs>
          <w:tab w:val="left" w:pos="7110"/>
        </w:tabs>
        <w:ind w:left="7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556E13D" wp14:editId="110B9923">
                <wp:simplePos x="0" y="0"/>
                <wp:positionH relativeFrom="column">
                  <wp:posOffset>1457325</wp:posOffset>
                </wp:positionH>
                <wp:positionV relativeFrom="paragraph">
                  <wp:posOffset>4811395</wp:posOffset>
                </wp:positionV>
                <wp:extent cx="401955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95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75pt,378.85pt" to="431.25pt,37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" strokecolor="#4a7ebb"/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727B92" wp14:editId="0BFB860E">
                <wp:simplePos x="0" y="0"/>
                <wp:positionH relativeFrom="column">
                  <wp:posOffset>1457325</wp:posOffset>
                </wp:positionH>
                <wp:positionV relativeFrom="paragraph">
                  <wp:posOffset>4554220</wp:posOffset>
                </wp:positionV>
                <wp:extent cx="4019550" cy="0"/>
                <wp:effectExtent l="0" t="0" r="1905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95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75pt,358.6pt" to="431.25pt,3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" strokecolor="#4a7ebb"/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527DC9" wp14:editId="36B0526D">
                <wp:simplePos x="0" y="0"/>
                <wp:positionH relativeFrom="column">
                  <wp:posOffset>1457325</wp:posOffset>
                </wp:positionH>
                <wp:positionV relativeFrom="paragraph">
                  <wp:posOffset>4116070</wp:posOffset>
                </wp:positionV>
                <wp:extent cx="401955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95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75pt,324.1pt" to="431.25pt,3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" strokecolor="#4a7ebb"/>
            </w:pict>
          </mc:Fallback>
        </mc:AlternateContent>
      </w:r>
      <w:r w:rsidRPr="004A4446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910C6B" wp14:editId="3B962BAE">
                <wp:simplePos x="0" y="0"/>
                <wp:positionH relativeFrom="column">
                  <wp:posOffset>85725</wp:posOffset>
                </wp:positionH>
                <wp:positionV relativeFrom="paragraph">
                  <wp:posOffset>3839844</wp:posOffset>
                </wp:positionV>
                <wp:extent cx="5743575" cy="117157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1171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7C13" w:rsidRDefault="00CE7C13" w:rsidP="00CE7C13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   </w:t>
                            </w:r>
                            <w:r w:rsidRPr="004A444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Name: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E7C13" w:rsidRPr="00CE7C13" w:rsidRDefault="00CE7C13" w:rsidP="00CE7C13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CE7C13" w:rsidRDefault="00CE7C13" w:rsidP="00CE7C13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Pr="004A444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Address: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CE7C13" w:rsidRPr="004A4446" w:rsidRDefault="00CE7C13" w:rsidP="00CE7C13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"/>
                                <w:szCs w:val="4"/>
                              </w:rPr>
                              <w:tab/>
                            </w:r>
                          </w:p>
                          <w:p w:rsidR="00CE7C13" w:rsidRDefault="00CE7C13" w:rsidP="00CE7C13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City, State, Zip: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E7C13" w:rsidRPr="00CE7C13" w:rsidRDefault="00CE7C13" w:rsidP="00CE7C13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CE7C13" w:rsidRPr="004A4446" w:rsidRDefault="00CE7C13" w:rsidP="00CE7C13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Phone# or Email: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6.75pt;margin-top:302.35pt;width:452.25pt;height:92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" filled="f" stroked="f">
                <v:textbox>
                  <w:txbxContent>
                    <w:p w:rsidR="00CE7C13" w:rsidRDefault="00CE7C13" w:rsidP="00CE7C13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  <w:t xml:space="preserve">       </w:t>
                      </w:r>
                      <w:r w:rsidRPr="004A444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Name: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CE7C13" w:rsidRPr="00CE7C13" w:rsidRDefault="00CE7C13" w:rsidP="00CE7C13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8"/>
                          <w:szCs w:val="8"/>
                        </w:rPr>
                      </w:pPr>
                    </w:p>
                    <w:p w:rsidR="00CE7C13" w:rsidRDefault="00CE7C13" w:rsidP="00CE7C13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Pr="004A444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Address: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CE7C13" w:rsidRPr="004A4446" w:rsidRDefault="00CE7C13" w:rsidP="00CE7C13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4"/>
                          <w:szCs w:val="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"/>
                          <w:szCs w:val="4"/>
                        </w:rPr>
                        <w:tab/>
                      </w:r>
                    </w:p>
                    <w:p w:rsidR="00CE7C13" w:rsidRDefault="00CE7C13" w:rsidP="00CE7C13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City, State, Zip: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CE7C13" w:rsidRPr="00CE7C13" w:rsidRDefault="00CE7C13" w:rsidP="00CE7C13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12"/>
                          <w:szCs w:val="12"/>
                        </w:rPr>
                      </w:pPr>
                    </w:p>
                    <w:p w:rsidR="00CE7C13" w:rsidRPr="004A4446" w:rsidRDefault="00CE7C13" w:rsidP="00CE7C13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Phone# or Email: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167EA4" wp14:editId="7905178A">
                <wp:simplePos x="0" y="0"/>
                <wp:positionH relativeFrom="column">
                  <wp:posOffset>1457325</wp:posOffset>
                </wp:positionH>
                <wp:positionV relativeFrom="paragraph">
                  <wp:posOffset>4316095</wp:posOffset>
                </wp:positionV>
                <wp:extent cx="4019550" cy="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95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75pt,339.85pt" to="431.25pt,3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" strokecolor="#4a7ebb"/>
            </w:pict>
          </mc:Fallback>
        </mc:AlternateContent>
      </w:r>
      <w:r w:rsidRPr="00CB4564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B7C213" wp14:editId="5C9D1E21">
                <wp:simplePos x="0" y="0"/>
                <wp:positionH relativeFrom="column">
                  <wp:posOffset>742950</wp:posOffset>
                </wp:positionH>
                <wp:positionV relativeFrom="paragraph">
                  <wp:posOffset>1659255</wp:posOffset>
                </wp:positionV>
                <wp:extent cx="4638675" cy="9525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760" w:firstRow="1" w:lastRow="1" w:firstColumn="0" w:lastColumn="1" w:noHBand="1" w:noVBand="1"/>
                            </w:tblPr>
                            <w:tblGrid>
                              <w:gridCol w:w="458"/>
                              <w:gridCol w:w="458"/>
                              <w:gridCol w:w="458"/>
                              <w:gridCol w:w="458"/>
                              <w:gridCol w:w="458"/>
                              <w:gridCol w:w="458"/>
                              <w:gridCol w:w="458"/>
                              <w:gridCol w:w="458"/>
                              <w:gridCol w:w="458"/>
                              <w:gridCol w:w="458"/>
                              <w:gridCol w:w="458"/>
                              <w:gridCol w:w="458"/>
                              <w:gridCol w:w="458"/>
                              <w:gridCol w:w="458"/>
                              <w:gridCol w:w="458"/>
                            </w:tblGrid>
                            <w:tr w:rsidR="00CE7C13" w:rsidRPr="00AB519E" w:rsidTr="00AB519E">
                              <w:trPr>
                                <w:trHeight w:val="377"/>
                              </w:trPr>
                              <w:tc>
                                <w:tcPr>
                                  <w:tcW w:w="458" w:type="dxa"/>
                                </w:tcPr>
                                <w:p w:rsidR="00CE7C13" w:rsidRPr="00AB519E" w:rsidRDefault="00CE7C13" w:rsidP="00AB519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:rsidR="00CE7C13" w:rsidRPr="00AB519E" w:rsidRDefault="00CE7C13" w:rsidP="00AB519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:rsidR="00CE7C13" w:rsidRPr="00AB519E" w:rsidRDefault="00CE7C13" w:rsidP="00AB519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:rsidR="00CE7C13" w:rsidRPr="00AB519E" w:rsidRDefault="00CE7C13" w:rsidP="00AB519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:rsidR="00CE7C13" w:rsidRPr="00AB519E" w:rsidRDefault="00CE7C13" w:rsidP="00AB519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:rsidR="00CE7C13" w:rsidRPr="00AB519E" w:rsidRDefault="00CE7C13" w:rsidP="00AB519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:rsidR="00CE7C13" w:rsidRPr="00AB519E" w:rsidRDefault="00CE7C13" w:rsidP="00AB519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:rsidR="00CE7C13" w:rsidRPr="00AB519E" w:rsidRDefault="00CE7C13" w:rsidP="00AB519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:rsidR="00CE7C13" w:rsidRPr="00AB519E" w:rsidRDefault="00CE7C13" w:rsidP="00AB519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:rsidR="00CE7C13" w:rsidRPr="00AB519E" w:rsidRDefault="00CE7C13" w:rsidP="00AB519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:rsidR="00CE7C13" w:rsidRPr="00AB519E" w:rsidRDefault="00CE7C13" w:rsidP="00AB519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:rsidR="00CE7C13" w:rsidRPr="00AB519E" w:rsidRDefault="00CE7C13" w:rsidP="00AB519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:rsidR="00CE7C13" w:rsidRPr="00AB519E" w:rsidRDefault="00CE7C13" w:rsidP="00AB519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:rsidR="00CE7C13" w:rsidRPr="00AB519E" w:rsidRDefault="00CE7C13" w:rsidP="00AB519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:rsidR="00CE7C13" w:rsidRPr="00AB519E" w:rsidRDefault="00CE7C13" w:rsidP="00AB519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CE7C13" w:rsidRPr="00AB519E" w:rsidTr="00AB519E">
                              <w:trPr>
                                <w:trHeight w:val="395"/>
                              </w:trPr>
                              <w:tc>
                                <w:tcPr>
                                  <w:tcW w:w="458" w:type="dxa"/>
                                </w:tcPr>
                                <w:p w:rsidR="00CE7C13" w:rsidRPr="00AB519E" w:rsidRDefault="00CE7C13" w:rsidP="00AB519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:rsidR="00CE7C13" w:rsidRPr="00AB519E" w:rsidRDefault="00CE7C13" w:rsidP="00AB519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:rsidR="00CE7C13" w:rsidRPr="00AB519E" w:rsidRDefault="00CE7C13" w:rsidP="00AB519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:rsidR="00CE7C13" w:rsidRPr="00AB519E" w:rsidRDefault="00CE7C13" w:rsidP="00AB519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:rsidR="00CE7C13" w:rsidRPr="00AB519E" w:rsidRDefault="00CE7C13" w:rsidP="00AB519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:rsidR="00CE7C13" w:rsidRPr="00AB519E" w:rsidRDefault="00CE7C13" w:rsidP="00AB519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:rsidR="00CE7C13" w:rsidRPr="00AB519E" w:rsidRDefault="00CE7C13" w:rsidP="00AB519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:rsidR="00CE7C13" w:rsidRPr="00AB519E" w:rsidRDefault="00CE7C13" w:rsidP="00AB519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:rsidR="00CE7C13" w:rsidRPr="00AB519E" w:rsidRDefault="00CE7C13" w:rsidP="00AB519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:rsidR="00CE7C13" w:rsidRPr="00AB519E" w:rsidRDefault="00CE7C13" w:rsidP="00AB519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:rsidR="00CE7C13" w:rsidRPr="00AB519E" w:rsidRDefault="00CE7C13" w:rsidP="00AB519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:rsidR="00CE7C13" w:rsidRPr="00AB519E" w:rsidRDefault="00CE7C13" w:rsidP="00AB519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:rsidR="00CE7C13" w:rsidRPr="00AB519E" w:rsidRDefault="00CE7C13" w:rsidP="00AB519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:rsidR="00CE7C13" w:rsidRPr="00AB519E" w:rsidRDefault="00CE7C13" w:rsidP="00AB519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:rsidR="00CE7C13" w:rsidRPr="00AB519E" w:rsidRDefault="00CE7C13" w:rsidP="00AB519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CE7C13" w:rsidRPr="00AB519E" w:rsidTr="00AB519E">
                              <w:trPr>
                                <w:trHeight w:val="395"/>
                              </w:trPr>
                              <w:tc>
                                <w:tcPr>
                                  <w:tcW w:w="458" w:type="dxa"/>
                                </w:tcPr>
                                <w:p w:rsidR="00CE7C13" w:rsidRPr="00AB519E" w:rsidRDefault="00CE7C13" w:rsidP="00AB519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:rsidR="00CE7C13" w:rsidRPr="00AB519E" w:rsidRDefault="00CE7C13" w:rsidP="00AB519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:rsidR="00CE7C13" w:rsidRPr="00AB519E" w:rsidRDefault="00CE7C13" w:rsidP="00AB519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:rsidR="00CE7C13" w:rsidRPr="00AB519E" w:rsidRDefault="00CE7C13" w:rsidP="00AB519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:rsidR="00CE7C13" w:rsidRPr="00AB519E" w:rsidRDefault="00CE7C13" w:rsidP="00AB519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:rsidR="00CE7C13" w:rsidRPr="00AB519E" w:rsidRDefault="00CE7C13" w:rsidP="00AB519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:rsidR="00CE7C13" w:rsidRPr="00AB519E" w:rsidRDefault="00CE7C13" w:rsidP="00AB519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:rsidR="00CE7C13" w:rsidRPr="00AB519E" w:rsidRDefault="00CE7C13" w:rsidP="00AB519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:rsidR="00CE7C13" w:rsidRPr="00AB519E" w:rsidRDefault="00CE7C13" w:rsidP="00AB519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:rsidR="00CE7C13" w:rsidRPr="00AB519E" w:rsidRDefault="00CE7C13" w:rsidP="00AB519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:rsidR="00CE7C13" w:rsidRPr="00AB519E" w:rsidRDefault="00CE7C13" w:rsidP="00AB519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:rsidR="00CE7C13" w:rsidRPr="00AB519E" w:rsidRDefault="00CE7C13" w:rsidP="00AB519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:rsidR="00CE7C13" w:rsidRPr="00AB519E" w:rsidRDefault="00CE7C13" w:rsidP="00AB519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:rsidR="00CE7C13" w:rsidRPr="00AB519E" w:rsidRDefault="00CE7C13" w:rsidP="00AB519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" w:type="dxa"/>
                                </w:tcPr>
                                <w:p w:rsidR="00CE7C13" w:rsidRPr="00AB519E" w:rsidRDefault="00CE7C13" w:rsidP="00AB519E">
                                  <w:pPr>
                                    <w:pStyle w:val="NoSpacing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E7C13" w:rsidRPr="006B3CA5" w:rsidRDefault="00CE7C13" w:rsidP="00CE7C13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58.5pt;margin-top:130.65pt;width:365.25pt;height: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760" w:firstRow="1" w:lastRow="1" w:firstColumn="0" w:lastColumn="1" w:noHBand="1" w:noVBand="1"/>
                      </w:tblPr>
                      <w:tblGrid>
                        <w:gridCol w:w="458"/>
                        <w:gridCol w:w="458"/>
                        <w:gridCol w:w="458"/>
                        <w:gridCol w:w="458"/>
                        <w:gridCol w:w="458"/>
                        <w:gridCol w:w="458"/>
                        <w:gridCol w:w="458"/>
                        <w:gridCol w:w="458"/>
                        <w:gridCol w:w="458"/>
                        <w:gridCol w:w="458"/>
                        <w:gridCol w:w="458"/>
                        <w:gridCol w:w="458"/>
                        <w:gridCol w:w="458"/>
                        <w:gridCol w:w="458"/>
                        <w:gridCol w:w="458"/>
                      </w:tblGrid>
                      <w:tr w:rsidR="00CE7C13" w:rsidRPr="00AB519E" w:rsidTr="00AB519E">
                        <w:trPr>
                          <w:trHeight w:val="377"/>
                        </w:trPr>
                        <w:tc>
                          <w:tcPr>
                            <w:tcW w:w="458" w:type="dxa"/>
                          </w:tcPr>
                          <w:p w:rsidR="00CE7C13" w:rsidRPr="00AB519E" w:rsidRDefault="00CE7C13" w:rsidP="00AB519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</w:tcPr>
                          <w:p w:rsidR="00CE7C13" w:rsidRPr="00AB519E" w:rsidRDefault="00CE7C13" w:rsidP="00AB519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</w:tcPr>
                          <w:p w:rsidR="00CE7C13" w:rsidRPr="00AB519E" w:rsidRDefault="00CE7C13" w:rsidP="00AB519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</w:tcPr>
                          <w:p w:rsidR="00CE7C13" w:rsidRPr="00AB519E" w:rsidRDefault="00CE7C13" w:rsidP="00AB519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</w:tcPr>
                          <w:p w:rsidR="00CE7C13" w:rsidRPr="00AB519E" w:rsidRDefault="00CE7C13" w:rsidP="00AB519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</w:tcPr>
                          <w:p w:rsidR="00CE7C13" w:rsidRPr="00AB519E" w:rsidRDefault="00CE7C13" w:rsidP="00AB519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</w:tcPr>
                          <w:p w:rsidR="00CE7C13" w:rsidRPr="00AB519E" w:rsidRDefault="00CE7C13" w:rsidP="00AB519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</w:tcPr>
                          <w:p w:rsidR="00CE7C13" w:rsidRPr="00AB519E" w:rsidRDefault="00CE7C13" w:rsidP="00AB519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</w:tcPr>
                          <w:p w:rsidR="00CE7C13" w:rsidRPr="00AB519E" w:rsidRDefault="00CE7C13" w:rsidP="00AB519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</w:tcPr>
                          <w:p w:rsidR="00CE7C13" w:rsidRPr="00AB519E" w:rsidRDefault="00CE7C13" w:rsidP="00AB519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</w:tcPr>
                          <w:p w:rsidR="00CE7C13" w:rsidRPr="00AB519E" w:rsidRDefault="00CE7C13" w:rsidP="00AB519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</w:tcPr>
                          <w:p w:rsidR="00CE7C13" w:rsidRPr="00AB519E" w:rsidRDefault="00CE7C13" w:rsidP="00AB519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</w:tcPr>
                          <w:p w:rsidR="00CE7C13" w:rsidRPr="00AB519E" w:rsidRDefault="00CE7C13" w:rsidP="00AB519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</w:tcPr>
                          <w:p w:rsidR="00CE7C13" w:rsidRPr="00AB519E" w:rsidRDefault="00CE7C13" w:rsidP="00AB519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</w:tcPr>
                          <w:p w:rsidR="00CE7C13" w:rsidRPr="00AB519E" w:rsidRDefault="00CE7C13" w:rsidP="00AB519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CE7C13" w:rsidRPr="00AB519E" w:rsidTr="00AB519E">
                        <w:trPr>
                          <w:trHeight w:val="395"/>
                        </w:trPr>
                        <w:tc>
                          <w:tcPr>
                            <w:tcW w:w="458" w:type="dxa"/>
                          </w:tcPr>
                          <w:p w:rsidR="00CE7C13" w:rsidRPr="00AB519E" w:rsidRDefault="00CE7C13" w:rsidP="00AB519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</w:tcPr>
                          <w:p w:rsidR="00CE7C13" w:rsidRPr="00AB519E" w:rsidRDefault="00CE7C13" w:rsidP="00AB519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</w:tcPr>
                          <w:p w:rsidR="00CE7C13" w:rsidRPr="00AB519E" w:rsidRDefault="00CE7C13" w:rsidP="00AB519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</w:tcPr>
                          <w:p w:rsidR="00CE7C13" w:rsidRPr="00AB519E" w:rsidRDefault="00CE7C13" w:rsidP="00AB519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</w:tcPr>
                          <w:p w:rsidR="00CE7C13" w:rsidRPr="00AB519E" w:rsidRDefault="00CE7C13" w:rsidP="00AB519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</w:tcPr>
                          <w:p w:rsidR="00CE7C13" w:rsidRPr="00AB519E" w:rsidRDefault="00CE7C13" w:rsidP="00AB519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</w:tcPr>
                          <w:p w:rsidR="00CE7C13" w:rsidRPr="00AB519E" w:rsidRDefault="00CE7C13" w:rsidP="00AB519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</w:tcPr>
                          <w:p w:rsidR="00CE7C13" w:rsidRPr="00AB519E" w:rsidRDefault="00CE7C13" w:rsidP="00AB519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</w:tcPr>
                          <w:p w:rsidR="00CE7C13" w:rsidRPr="00AB519E" w:rsidRDefault="00CE7C13" w:rsidP="00AB519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</w:tcPr>
                          <w:p w:rsidR="00CE7C13" w:rsidRPr="00AB519E" w:rsidRDefault="00CE7C13" w:rsidP="00AB519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</w:tcPr>
                          <w:p w:rsidR="00CE7C13" w:rsidRPr="00AB519E" w:rsidRDefault="00CE7C13" w:rsidP="00AB519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</w:tcPr>
                          <w:p w:rsidR="00CE7C13" w:rsidRPr="00AB519E" w:rsidRDefault="00CE7C13" w:rsidP="00AB519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</w:tcPr>
                          <w:p w:rsidR="00CE7C13" w:rsidRPr="00AB519E" w:rsidRDefault="00CE7C13" w:rsidP="00AB519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</w:tcPr>
                          <w:p w:rsidR="00CE7C13" w:rsidRPr="00AB519E" w:rsidRDefault="00CE7C13" w:rsidP="00AB519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</w:tcPr>
                          <w:p w:rsidR="00CE7C13" w:rsidRPr="00AB519E" w:rsidRDefault="00CE7C13" w:rsidP="00AB519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CE7C13" w:rsidRPr="00AB519E" w:rsidTr="00AB519E">
                        <w:trPr>
                          <w:trHeight w:val="395"/>
                        </w:trPr>
                        <w:tc>
                          <w:tcPr>
                            <w:tcW w:w="458" w:type="dxa"/>
                          </w:tcPr>
                          <w:p w:rsidR="00CE7C13" w:rsidRPr="00AB519E" w:rsidRDefault="00CE7C13" w:rsidP="00AB519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</w:tcPr>
                          <w:p w:rsidR="00CE7C13" w:rsidRPr="00AB519E" w:rsidRDefault="00CE7C13" w:rsidP="00AB519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</w:tcPr>
                          <w:p w:rsidR="00CE7C13" w:rsidRPr="00AB519E" w:rsidRDefault="00CE7C13" w:rsidP="00AB519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</w:tcPr>
                          <w:p w:rsidR="00CE7C13" w:rsidRPr="00AB519E" w:rsidRDefault="00CE7C13" w:rsidP="00AB519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</w:tcPr>
                          <w:p w:rsidR="00CE7C13" w:rsidRPr="00AB519E" w:rsidRDefault="00CE7C13" w:rsidP="00AB519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</w:tcPr>
                          <w:p w:rsidR="00CE7C13" w:rsidRPr="00AB519E" w:rsidRDefault="00CE7C13" w:rsidP="00AB519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</w:tcPr>
                          <w:p w:rsidR="00CE7C13" w:rsidRPr="00AB519E" w:rsidRDefault="00CE7C13" w:rsidP="00AB519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458" w:type="dxa"/>
                          </w:tcPr>
                          <w:p w:rsidR="00CE7C13" w:rsidRPr="00AB519E" w:rsidRDefault="00CE7C13" w:rsidP="00AB519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</w:tcPr>
                          <w:p w:rsidR="00CE7C13" w:rsidRPr="00AB519E" w:rsidRDefault="00CE7C13" w:rsidP="00AB519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</w:tcPr>
                          <w:p w:rsidR="00CE7C13" w:rsidRPr="00AB519E" w:rsidRDefault="00CE7C13" w:rsidP="00AB519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</w:tcPr>
                          <w:p w:rsidR="00CE7C13" w:rsidRPr="00AB519E" w:rsidRDefault="00CE7C13" w:rsidP="00AB519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</w:tcPr>
                          <w:p w:rsidR="00CE7C13" w:rsidRPr="00AB519E" w:rsidRDefault="00CE7C13" w:rsidP="00AB519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</w:tcPr>
                          <w:p w:rsidR="00CE7C13" w:rsidRPr="00AB519E" w:rsidRDefault="00CE7C13" w:rsidP="00AB519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</w:tcPr>
                          <w:p w:rsidR="00CE7C13" w:rsidRPr="00AB519E" w:rsidRDefault="00CE7C13" w:rsidP="00AB519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458" w:type="dxa"/>
                          </w:tcPr>
                          <w:p w:rsidR="00CE7C13" w:rsidRPr="00AB519E" w:rsidRDefault="00CE7C13" w:rsidP="00AB519E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CE7C13" w:rsidRPr="006B3CA5" w:rsidRDefault="00CE7C13" w:rsidP="00CE7C13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4B3F" w:rsidRPr="00164B3F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5395E5" wp14:editId="59AA2152">
                <wp:simplePos x="0" y="0"/>
                <wp:positionH relativeFrom="column">
                  <wp:posOffset>-733425</wp:posOffset>
                </wp:positionH>
                <wp:positionV relativeFrom="paragraph">
                  <wp:posOffset>5230495</wp:posOffset>
                </wp:positionV>
                <wp:extent cx="7448550" cy="339090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0" cy="3390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B3F" w:rsidRDefault="00164B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65D1DB" wp14:editId="423087EA">
                                  <wp:extent cx="7240657" cy="2686050"/>
                                  <wp:effectExtent l="0" t="0" r="0" b="0"/>
                                  <wp:docPr id="17" name="Picture 17" descr="C:\Users\Rick\Desktop\CONSOLIDATED\EngravedBrick\img004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ick\Desktop\CONSOLIDATED\EngravedBrick\img004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40657" cy="2686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57.75pt;margin-top:411.85pt;width:586.5pt;height:26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" filled="f" stroked="f">
                <v:textbox>
                  <w:txbxContent>
                    <w:p w:rsidR="00164B3F" w:rsidRDefault="00164B3F">
                      <w:r>
                        <w:rPr>
                          <w:noProof/>
                        </w:rPr>
                        <w:drawing>
                          <wp:inline distT="0" distB="0" distL="0" distR="0" wp14:anchorId="626CC895" wp14:editId="0257F332">
                            <wp:extent cx="7240657" cy="2686050"/>
                            <wp:effectExtent l="0" t="0" r="0" b="0"/>
                            <wp:docPr id="17" name="Picture 17" descr="C:\Users\Rick\Desktop\CONSOLIDATED\EngravedBrick\img004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ick\Desktop\CONSOLIDATED\EngravedBrick\img004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40657" cy="2686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0F40" w:rsidRPr="004D59CB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CD2A4B" wp14:editId="4FDC617A">
                <wp:simplePos x="0" y="0"/>
                <wp:positionH relativeFrom="column">
                  <wp:posOffset>-676275</wp:posOffset>
                </wp:positionH>
                <wp:positionV relativeFrom="paragraph">
                  <wp:posOffset>2611120</wp:posOffset>
                </wp:positionV>
                <wp:extent cx="7153275" cy="115252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3275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9CB" w:rsidRDefault="00EC0F4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ACF8FC" wp14:editId="54D8AECB">
                                  <wp:extent cx="7058025" cy="1108371"/>
                                  <wp:effectExtent l="0" t="0" r="0" b="0"/>
                                  <wp:docPr id="15" name="Picture 15" descr="C:\Users\Rick\Desktop\CONSOLIDATED\EngravedBrick\img004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ick\Desktop\CONSOLIDATED\EngravedBrick\img004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58025" cy="11083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53.25pt;margin-top:205.6pt;width:563.25pt;height:9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" filled="f" stroked="f">
                <v:textbox>
                  <w:txbxContent>
                    <w:p w:rsidR="004D59CB" w:rsidRDefault="00EC0F40">
                      <w:r>
                        <w:rPr>
                          <w:noProof/>
                        </w:rPr>
                        <w:drawing>
                          <wp:inline distT="0" distB="0" distL="0" distR="0" wp14:anchorId="2CFAAF45" wp14:editId="2822A6D6">
                            <wp:extent cx="7058025" cy="1108371"/>
                            <wp:effectExtent l="0" t="0" r="0" b="0"/>
                            <wp:docPr id="15" name="Picture 15" descr="C:\Users\Rick\Desktop\CONSOLIDATED\EngravedBrick\img004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ick\Desktop\CONSOLIDATED\EngravedBrick\img004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58025" cy="11083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E97DC7" w:rsidRPr="00C803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D525A5"/>
    <w:multiLevelType w:val="hybridMultilevel"/>
    <w:tmpl w:val="29C00A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035412"/>
    <w:multiLevelType w:val="hybridMultilevel"/>
    <w:tmpl w:val="E5B61A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19E"/>
    <w:rsid w:val="0007311E"/>
    <w:rsid w:val="0008709C"/>
    <w:rsid w:val="000C5F24"/>
    <w:rsid w:val="00140BDE"/>
    <w:rsid w:val="00162557"/>
    <w:rsid w:val="00164B3F"/>
    <w:rsid w:val="003549F4"/>
    <w:rsid w:val="003B1820"/>
    <w:rsid w:val="0042088F"/>
    <w:rsid w:val="00455963"/>
    <w:rsid w:val="00481178"/>
    <w:rsid w:val="004A4446"/>
    <w:rsid w:val="004D59CB"/>
    <w:rsid w:val="004E2A0E"/>
    <w:rsid w:val="00526ADA"/>
    <w:rsid w:val="005513C7"/>
    <w:rsid w:val="00563A65"/>
    <w:rsid w:val="00564AB5"/>
    <w:rsid w:val="005E4A53"/>
    <w:rsid w:val="005F6430"/>
    <w:rsid w:val="006B3CA5"/>
    <w:rsid w:val="006D066E"/>
    <w:rsid w:val="00715AA5"/>
    <w:rsid w:val="007411BA"/>
    <w:rsid w:val="007A3FAE"/>
    <w:rsid w:val="007F49BC"/>
    <w:rsid w:val="0081317C"/>
    <w:rsid w:val="00867EB4"/>
    <w:rsid w:val="009159ED"/>
    <w:rsid w:val="009B5D10"/>
    <w:rsid w:val="00A674E9"/>
    <w:rsid w:val="00AB519E"/>
    <w:rsid w:val="00AC4B78"/>
    <w:rsid w:val="00AF31CC"/>
    <w:rsid w:val="00AF45D9"/>
    <w:rsid w:val="00B63EE3"/>
    <w:rsid w:val="00BE4F68"/>
    <w:rsid w:val="00C1033F"/>
    <w:rsid w:val="00C80342"/>
    <w:rsid w:val="00CB4564"/>
    <w:rsid w:val="00CE7C13"/>
    <w:rsid w:val="00D3472F"/>
    <w:rsid w:val="00D352AD"/>
    <w:rsid w:val="00D70D4C"/>
    <w:rsid w:val="00E7640A"/>
    <w:rsid w:val="00E97DC7"/>
    <w:rsid w:val="00EC0F40"/>
    <w:rsid w:val="00F82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C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6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AD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26ADA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564AB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8034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6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AB51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AB51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C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6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AD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26ADA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564AB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8034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6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AB51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AB51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12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2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8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0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ick\Desktop\Working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Working Template.dotx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</dc:creator>
  <cp:lastModifiedBy>Rick</cp:lastModifiedBy>
  <cp:revision>2</cp:revision>
  <dcterms:created xsi:type="dcterms:W3CDTF">2020-07-31T18:01:00Z</dcterms:created>
  <dcterms:modified xsi:type="dcterms:W3CDTF">2020-07-31T18:01:00Z</dcterms:modified>
</cp:coreProperties>
</file>